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66CE8" w14:textId="3437784F" w:rsidR="00B52DD9" w:rsidRPr="00B315DB" w:rsidRDefault="00B52DD9" w:rsidP="00B52DD9">
      <w:pPr>
        <w:jc w:val="center"/>
        <w:rPr>
          <w:rFonts w:cs="Arial"/>
          <w:b/>
          <w:sz w:val="28"/>
          <w:szCs w:val="28"/>
        </w:rPr>
      </w:pPr>
      <w:r w:rsidRPr="00B315DB">
        <w:rPr>
          <w:rFonts w:cs="Arial"/>
          <w:b/>
          <w:sz w:val="28"/>
          <w:szCs w:val="28"/>
        </w:rPr>
        <w:t>REQUERIMENTO</w:t>
      </w:r>
    </w:p>
    <w:p w14:paraId="054CC764" w14:textId="77777777" w:rsidR="00B52DD9" w:rsidRPr="00B315DB" w:rsidRDefault="00B52DD9" w:rsidP="00B52DD9">
      <w:pPr>
        <w:rPr>
          <w:rFonts w:cs="Arial"/>
          <w:szCs w:val="24"/>
        </w:rPr>
      </w:pPr>
    </w:p>
    <w:p w14:paraId="6D8A0943" w14:textId="77777777" w:rsidR="00B52DD9" w:rsidRPr="00B315DB" w:rsidRDefault="00B52DD9" w:rsidP="00B52DD9">
      <w:pPr>
        <w:rPr>
          <w:rFonts w:cs="Arial"/>
          <w:szCs w:val="24"/>
        </w:rPr>
      </w:pPr>
    </w:p>
    <w:p w14:paraId="6392498C" w14:textId="77777777" w:rsidR="00B52DD9" w:rsidRPr="00B315DB" w:rsidRDefault="00B52DD9" w:rsidP="00B52DD9">
      <w:pPr>
        <w:rPr>
          <w:rFonts w:cs="Arial"/>
          <w:szCs w:val="24"/>
        </w:rPr>
      </w:pPr>
    </w:p>
    <w:p w14:paraId="7E1C6396" w14:textId="77777777" w:rsidR="00B52DD9" w:rsidRPr="00B315DB" w:rsidRDefault="00B52DD9" w:rsidP="00B52DD9">
      <w:pPr>
        <w:jc w:val="center"/>
        <w:rPr>
          <w:rFonts w:cs="Arial"/>
          <w:szCs w:val="24"/>
          <w:u w:val="single"/>
        </w:rPr>
      </w:pPr>
      <w:r w:rsidRPr="00B315DB">
        <w:rPr>
          <w:rFonts w:cs="Arial"/>
          <w:szCs w:val="24"/>
          <w:u w:val="single"/>
        </w:rPr>
        <w:t>I - Dados Pessoais</w:t>
      </w:r>
    </w:p>
    <w:p w14:paraId="0688619F" w14:textId="77777777" w:rsidR="00E86EBE" w:rsidRPr="00B315DB" w:rsidRDefault="00E86EBE" w:rsidP="00B52DD9">
      <w:pPr>
        <w:jc w:val="center"/>
        <w:rPr>
          <w:rFonts w:cs="Arial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E86EBE" w:rsidRPr="00B315DB" w14:paraId="67A7A650" w14:textId="77777777" w:rsidTr="00E86EBE">
        <w:tc>
          <w:tcPr>
            <w:tcW w:w="5000" w:type="pct"/>
          </w:tcPr>
          <w:p w14:paraId="1CC69B8E" w14:textId="3F6F48DE" w:rsidR="00E86EBE" w:rsidRPr="00B315DB" w:rsidRDefault="00E86EBE" w:rsidP="00E86EBE">
            <w:pPr>
              <w:spacing w:line="360" w:lineRule="exact"/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Nome:_____________________________________________</w:t>
            </w:r>
            <w:r w:rsidRPr="00B315DB">
              <w:rPr>
                <w:rFonts w:cs="Arial"/>
                <w:szCs w:val="24"/>
              </w:rPr>
              <w:t>______</w:t>
            </w:r>
            <w:r w:rsidRPr="00B315DB">
              <w:rPr>
                <w:rFonts w:cs="Arial"/>
                <w:szCs w:val="24"/>
              </w:rPr>
              <w:t xml:space="preserve"> Matrícula: _________ Endereço: _________________________________________________________________ Fone: ______________________</w:t>
            </w:r>
            <w:r w:rsidRPr="00B315DB">
              <w:rPr>
                <w:rFonts w:cs="Arial"/>
                <w:szCs w:val="24"/>
              </w:rPr>
              <w:t>___</w:t>
            </w:r>
            <w:r w:rsidRPr="00B315DB">
              <w:rPr>
                <w:rFonts w:cs="Arial"/>
                <w:szCs w:val="24"/>
              </w:rPr>
              <w:t>_____  Cidade: ___________  Estado: ______________</w:t>
            </w:r>
          </w:p>
          <w:p w14:paraId="0A4A4904" w14:textId="0EE1559F" w:rsidR="00E86EBE" w:rsidRPr="00B315DB" w:rsidRDefault="00E86EBE" w:rsidP="00E86EBE">
            <w:pPr>
              <w:tabs>
                <w:tab w:val="left" w:pos="7120"/>
              </w:tabs>
              <w:spacing w:line="360" w:lineRule="exact"/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CPF:__________________ RG: ________________</w:t>
            </w:r>
            <w:r w:rsidR="00136240">
              <w:rPr>
                <w:rFonts w:cs="Arial"/>
                <w:szCs w:val="24"/>
              </w:rPr>
              <w:t xml:space="preserve"> </w:t>
            </w:r>
            <w:r w:rsidRPr="00B315DB">
              <w:rPr>
                <w:rFonts w:cs="Arial"/>
                <w:szCs w:val="24"/>
              </w:rPr>
              <w:t>Título: _______________</w:t>
            </w:r>
            <w:r w:rsidRPr="00B315DB">
              <w:rPr>
                <w:rFonts w:cs="Arial"/>
                <w:szCs w:val="24"/>
              </w:rPr>
              <w:t>___</w:t>
            </w:r>
            <w:r w:rsidRPr="00B315DB">
              <w:rPr>
                <w:rFonts w:cs="Arial"/>
                <w:szCs w:val="24"/>
              </w:rPr>
              <w:t>________</w:t>
            </w:r>
          </w:p>
          <w:p w14:paraId="5EDFDB4B" w14:textId="67CCF7CD" w:rsidR="00E86EBE" w:rsidRPr="00B315DB" w:rsidRDefault="00E86EBE" w:rsidP="00E86EBE">
            <w:pPr>
              <w:tabs>
                <w:tab w:val="left" w:pos="7120"/>
              </w:tabs>
              <w:spacing w:line="360" w:lineRule="exact"/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 xml:space="preserve">Data de </w:t>
            </w:r>
            <w:proofErr w:type="spellStart"/>
            <w:r w:rsidRPr="00B315DB">
              <w:rPr>
                <w:rFonts w:cs="Arial"/>
                <w:szCs w:val="24"/>
              </w:rPr>
              <w:t>Nasc</w:t>
            </w:r>
            <w:proofErr w:type="spellEnd"/>
            <w:r w:rsidRPr="00B315DB">
              <w:rPr>
                <w:rFonts w:cs="Arial"/>
                <w:szCs w:val="24"/>
              </w:rPr>
              <w:t>.: ___/___/______ Estado Civil: _______________ Sexo: __________________</w:t>
            </w:r>
          </w:p>
          <w:p w14:paraId="4CECB8F7" w14:textId="0EADC985" w:rsidR="00E86EBE" w:rsidRPr="00B315DB" w:rsidRDefault="00E86EBE" w:rsidP="00E86EBE">
            <w:pPr>
              <w:tabs>
                <w:tab w:val="left" w:pos="7120"/>
              </w:tabs>
              <w:spacing w:line="360" w:lineRule="exact"/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Cargos/Funções: ______________________________________ Nível / Categoria: ______</w:t>
            </w:r>
            <w:r w:rsidRPr="00B315DB">
              <w:rPr>
                <w:rFonts w:cs="Arial"/>
                <w:szCs w:val="24"/>
              </w:rPr>
              <w:t>_</w:t>
            </w:r>
            <w:r w:rsidRPr="00B315DB">
              <w:rPr>
                <w:rFonts w:cs="Arial"/>
                <w:szCs w:val="24"/>
              </w:rPr>
              <w:t>_</w:t>
            </w:r>
          </w:p>
          <w:p w14:paraId="3080CB13" w14:textId="3C18B9AD" w:rsidR="00E86EBE" w:rsidRPr="00B315DB" w:rsidRDefault="00E86EBE" w:rsidP="00E86EBE">
            <w:pPr>
              <w:tabs>
                <w:tab w:val="left" w:pos="7120"/>
              </w:tabs>
              <w:spacing w:line="360" w:lineRule="exact"/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Vínculo: ______________________ Unidade de Trabalho: ____________________________</w:t>
            </w:r>
          </w:p>
          <w:p w14:paraId="2E394F65" w14:textId="2270AF3C" w:rsidR="00E86EBE" w:rsidRPr="00B315DB" w:rsidRDefault="00E86EBE" w:rsidP="00E86EBE">
            <w:pPr>
              <w:tabs>
                <w:tab w:val="left" w:pos="7120"/>
              </w:tabs>
              <w:spacing w:line="360" w:lineRule="exact"/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Diretoria: ___________________________________________________</w:t>
            </w:r>
            <w:r w:rsidRPr="00B315DB">
              <w:rPr>
                <w:rFonts w:cs="Arial"/>
                <w:szCs w:val="24"/>
              </w:rPr>
              <w:t>________________</w:t>
            </w:r>
          </w:p>
        </w:tc>
      </w:tr>
    </w:tbl>
    <w:p w14:paraId="69795BA5" w14:textId="77777777" w:rsidR="00E86EBE" w:rsidRPr="00B315DB" w:rsidRDefault="00E86EBE" w:rsidP="00E86EBE">
      <w:pPr>
        <w:rPr>
          <w:rFonts w:cs="Arial"/>
          <w:szCs w:val="24"/>
          <w:u w:val="single"/>
        </w:rPr>
      </w:pPr>
    </w:p>
    <w:p w14:paraId="2D3F090D" w14:textId="77777777" w:rsidR="00B52DD9" w:rsidRPr="00B315DB" w:rsidRDefault="00B52DD9" w:rsidP="00B52DD9">
      <w:pPr>
        <w:jc w:val="center"/>
        <w:rPr>
          <w:rFonts w:cs="Arial"/>
          <w:b/>
          <w:szCs w:val="24"/>
          <w:u w:val="single"/>
        </w:rPr>
      </w:pPr>
      <w:r w:rsidRPr="00B315DB">
        <w:rPr>
          <w:rFonts w:cs="Arial"/>
          <w:szCs w:val="24"/>
          <w:u w:val="single"/>
        </w:rPr>
        <w:t xml:space="preserve">II – Requer ao </w:t>
      </w:r>
      <w:proofErr w:type="spellStart"/>
      <w:r w:rsidRPr="00B315DB">
        <w:rPr>
          <w:rFonts w:cs="Arial"/>
          <w:szCs w:val="24"/>
          <w:u w:val="single"/>
        </w:rPr>
        <w:t>Exmo</w:t>
      </w:r>
      <w:proofErr w:type="spellEnd"/>
      <w:r w:rsidRPr="00B315DB">
        <w:rPr>
          <w:rFonts w:cs="Arial"/>
          <w:szCs w:val="24"/>
          <w:u w:val="single"/>
        </w:rPr>
        <w:t xml:space="preserve">(a). </w:t>
      </w:r>
      <w:proofErr w:type="spellStart"/>
      <w:r w:rsidRPr="00B315DB">
        <w:rPr>
          <w:rFonts w:cs="Arial"/>
          <w:szCs w:val="24"/>
          <w:u w:val="single"/>
        </w:rPr>
        <w:t>Sr</w:t>
      </w:r>
      <w:proofErr w:type="spellEnd"/>
      <w:r w:rsidRPr="00B315DB">
        <w:rPr>
          <w:rFonts w:cs="Arial"/>
          <w:szCs w:val="24"/>
          <w:u w:val="single"/>
        </w:rPr>
        <w:t xml:space="preserve">(a) Secretário(a) de </w:t>
      </w:r>
      <w:r w:rsidRPr="00B315DB">
        <w:rPr>
          <w:rFonts w:cs="Arial"/>
          <w:b/>
          <w:szCs w:val="24"/>
          <w:u w:val="single"/>
        </w:rPr>
        <w:t>Educação</w:t>
      </w:r>
    </w:p>
    <w:p w14:paraId="664AF191" w14:textId="77777777" w:rsidR="00B52DD9" w:rsidRPr="00B315DB" w:rsidRDefault="00B52DD9" w:rsidP="00B52DD9">
      <w:pPr>
        <w:jc w:val="both"/>
        <w:rPr>
          <w:rFonts w:cs="Arial"/>
          <w:szCs w:val="24"/>
          <w:u w:val="single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8"/>
        <w:gridCol w:w="483"/>
        <w:gridCol w:w="5935"/>
      </w:tblGrid>
      <w:tr w:rsidR="00B52DD9" w:rsidRPr="00B315DB" w14:paraId="43675AB3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222A34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BA07A0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1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C34CD5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Afastamento pelo Art.177 da Lei 6123/68</w:t>
            </w:r>
          </w:p>
        </w:tc>
      </w:tr>
      <w:tr w:rsidR="00B52DD9" w:rsidRPr="00B315DB" w14:paraId="0234C40F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0F5E44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A03D5B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2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5EA035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Afastamento para submeter-se a prova ou cursos</w:t>
            </w:r>
          </w:p>
        </w:tc>
      </w:tr>
      <w:tr w:rsidR="00B52DD9" w:rsidRPr="00B315DB" w14:paraId="6D3B0E57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522CC5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8C59B0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3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59706E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Anotação de diplomas e / ou cursos</w:t>
            </w:r>
          </w:p>
        </w:tc>
      </w:tr>
      <w:tr w:rsidR="00B52DD9" w:rsidRPr="00B315DB" w14:paraId="58996E20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A20C68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C29B5E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4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0CF37B7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Gratificação por tempo de serviço</w:t>
            </w:r>
          </w:p>
        </w:tc>
      </w:tr>
      <w:tr w:rsidR="00B52DD9" w:rsidRPr="00B315DB" w14:paraId="20FE0795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2AB34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A0E9ABE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5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535559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Licença à gestante</w:t>
            </w:r>
          </w:p>
        </w:tc>
      </w:tr>
      <w:tr w:rsidR="00B52DD9" w:rsidRPr="00B315DB" w14:paraId="53BD5863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75A736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9C926A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6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A9D782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Licença à paternidade</w:t>
            </w:r>
          </w:p>
        </w:tc>
      </w:tr>
      <w:tr w:rsidR="00B52DD9" w:rsidRPr="00B315DB" w14:paraId="2A29CAFA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F4B6B7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41261C6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7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03DB3DC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 xml:space="preserve">Licença por motivo de doença </w:t>
            </w:r>
          </w:p>
        </w:tc>
      </w:tr>
      <w:tr w:rsidR="00B52DD9" w:rsidRPr="00B315DB" w14:paraId="60F9EF00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5C9A4F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98991A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8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8362A19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Licença prêmio (gozo)</w:t>
            </w:r>
          </w:p>
        </w:tc>
      </w:tr>
      <w:tr w:rsidR="00B52DD9" w:rsidRPr="00B315DB" w14:paraId="37495422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52BEBF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46C86DE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9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7ED8A0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Remoção</w:t>
            </w:r>
          </w:p>
        </w:tc>
      </w:tr>
      <w:tr w:rsidR="00B52DD9" w:rsidRPr="00B315DB" w14:paraId="35976792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2D664F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FBAA2E4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10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07D587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Readaptação de cargo</w:t>
            </w:r>
          </w:p>
        </w:tc>
      </w:tr>
      <w:tr w:rsidR="00B52DD9" w:rsidRPr="00B315DB" w14:paraId="3CA8CABA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6D297A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DCF434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11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191424A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 xml:space="preserve">Salário Família </w:t>
            </w:r>
          </w:p>
        </w:tc>
      </w:tr>
      <w:tr w:rsidR="00B52DD9" w:rsidRPr="00B315DB" w14:paraId="021A6D99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76241A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953D947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12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0C35ED9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Abono de faltas</w:t>
            </w:r>
          </w:p>
        </w:tc>
      </w:tr>
      <w:tr w:rsidR="00B52DD9" w:rsidRPr="00B315DB" w14:paraId="18CB2DC5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EB33FD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364D99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13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4BCB84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Licença por motivo de doença em pessoa da família</w:t>
            </w:r>
          </w:p>
        </w:tc>
      </w:tr>
      <w:tr w:rsidR="00B52DD9" w:rsidRPr="00B315DB" w14:paraId="17531725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A7957D" w14:textId="77777777" w:rsidR="00B52DD9" w:rsidRPr="00B315DB" w:rsidRDefault="00B52DD9" w:rsidP="0001136D">
            <w:pPr>
              <w:jc w:val="both"/>
              <w:rPr>
                <w:rFonts w:cs="Arial"/>
                <w:szCs w:val="24"/>
                <w:u w:val="single"/>
              </w:rPr>
            </w:pPr>
          </w:p>
        </w:tc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1EBBB8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14</w:t>
            </w:r>
          </w:p>
        </w:tc>
        <w:tc>
          <w:tcPr>
            <w:tcW w:w="5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145D7B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Outros</w:t>
            </w:r>
          </w:p>
        </w:tc>
      </w:tr>
    </w:tbl>
    <w:p w14:paraId="69ABA9A6" w14:textId="77777777" w:rsidR="00B52DD9" w:rsidRPr="00B315DB" w:rsidRDefault="00B52DD9" w:rsidP="00B52DD9">
      <w:pPr>
        <w:jc w:val="both"/>
        <w:rPr>
          <w:rFonts w:cs="Arial"/>
          <w:szCs w:val="24"/>
          <w:u w:val="single"/>
        </w:rPr>
      </w:pPr>
    </w:p>
    <w:p w14:paraId="799842E2" w14:textId="77777777" w:rsidR="00B52DD9" w:rsidRPr="00B315DB" w:rsidRDefault="00B52DD9" w:rsidP="00B52DD9">
      <w:pPr>
        <w:jc w:val="center"/>
        <w:rPr>
          <w:rFonts w:cs="Arial"/>
          <w:b/>
          <w:szCs w:val="24"/>
          <w:u w:val="single"/>
        </w:rPr>
      </w:pPr>
      <w:r w:rsidRPr="00B315DB">
        <w:rPr>
          <w:rFonts w:cs="Arial"/>
          <w:szCs w:val="24"/>
          <w:u w:val="single"/>
        </w:rPr>
        <w:t xml:space="preserve">III - Requer ao </w:t>
      </w:r>
      <w:r w:rsidRPr="00B315DB">
        <w:rPr>
          <w:rFonts w:cs="Arial"/>
          <w:b/>
          <w:szCs w:val="24"/>
          <w:u w:val="single"/>
        </w:rPr>
        <w:t>Departamento Pessoal</w:t>
      </w:r>
    </w:p>
    <w:p w14:paraId="614AC26C" w14:textId="35B6BFEB" w:rsidR="00B52DD9" w:rsidRPr="00B315DB" w:rsidRDefault="00B52DD9" w:rsidP="00B52DD9">
      <w:pPr>
        <w:jc w:val="both"/>
        <w:rPr>
          <w:rFonts w:cs="Arial"/>
          <w:szCs w:val="24"/>
          <w:u w:val="single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8"/>
        <w:gridCol w:w="466"/>
        <w:gridCol w:w="5949"/>
      </w:tblGrid>
      <w:tr w:rsidR="00B52DD9" w:rsidRPr="00B315DB" w14:paraId="200CF0D6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119FD9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2E0FEA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1</w:t>
            </w:r>
          </w:p>
        </w:tc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2553CE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Aposentadoria</w:t>
            </w:r>
          </w:p>
        </w:tc>
      </w:tr>
      <w:tr w:rsidR="00B52DD9" w:rsidRPr="00B315DB" w14:paraId="6AD62D6F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8003E8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229DAA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2</w:t>
            </w:r>
          </w:p>
        </w:tc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0078069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Anotação de tempo de serviço</w:t>
            </w:r>
          </w:p>
        </w:tc>
      </w:tr>
      <w:tr w:rsidR="00B52DD9" w:rsidRPr="00B315DB" w14:paraId="626261F7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9EDBE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D425395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3</w:t>
            </w:r>
          </w:p>
        </w:tc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8D78DC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Exoneração de cargo</w:t>
            </w:r>
          </w:p>
        </w:tc>
      </w:tr>
      <w:tr w:rsidR="00B52DD9" w:rsidRPr="00B315DB" w14:paraId="3BC57D65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553CF5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10895A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4</w:t>
            </w:r>
          </w:p>
        </w:tc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720F66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Licença Prêmio (Concessão)</w:t>
            </w:r>
          </w:p>
        </w:tc>
      </w:tr>
      <w:tr w:rsidR="00B52DD9" w:rsidRPr="00B315DB" w14:paraId="1B9FB7FF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684E28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68B0C6E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5</w:t>
            </w:r>
          </w:p>
        </w:tc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689EC4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Rescisão de contrato</w:t>
            </w:r>
          </w:p>
        </w:tc>
      </w:tr>
      <w:tr w:rsidR="00B52DD9" w:rsidRPr="00B315DB" w14:paraId="74BAB98D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626F9A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60491A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6</w:t>
            </w:r>
          </w:p>
        </w:tc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8E14255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Suspensão de contrato</w:t>
            </w:r>
          </w:p>
        </w:tc>
      </w:tr>
      <w:tr w:rsidR="00B52DD9" w:rsidRPr="00B315DB" w14:paraId="3A8F66E9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6D4E09" w14:textId="77777777" w:rsidR="00B52DD9" w:rsidRPr="00B315DB" w:rsidRDefault="00B52DD9" w:rsidP="0001136D">
            <w:pPr>
              <w:jc w:val="center"/>
              <w:rPr>
                <w:rFonts w:cs="Arial"/>
                <w:b/>
                <w:i/>
                <w:szCs w:val="24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E5773D5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7</w:t>
            </w:r>
          </w:p>
        </w:tc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036D92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Férias</w:t>
            </w:r>
          </w:p>
        </w:tc>
      </w:tr>
      <w:tr w:rsidR="00B52DD9" w:rsidRPr="00B315DB" w14:paraId="324D001E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6BCF90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0695C4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8</w:t>
            </w:r>
          </w:p>
        </w:tc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AC3A7F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Terço de Férias</w:t>
            </w:r>
          </w:p>
        </w:tc>
      </w:tr>
      <w:tr w:rsidR="00B52DD9" w:rsidRPr="00B315DB" w14:paraId="45595D94" w14:textId="77777777" w:rsidTr="0001136D">
        <w:trPr>
          <w:jc w:val="center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A3A8A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4B073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9</w:t>
            </w:r>
          </w:p>
        </w:tc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A21055" w14:textId="77777777" w:rsidR="00B52DD9" w:rsidRPr="00B315DB" w:rsidRDefault="00B52DD9" w:rsidP="0001136D">
            <w:pPr>
              <w:jc w:val="both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Outros:</w:t>
            </w:r>
          </w:p>
        </w:tc>
      </w:tr>
    </w:tbl>
    <w:p w14:paraId="2732E1A6" w14:textId="3240DBE8" w:rsidR="00E86EBE" w:rsidRPr="00B315DB" w:rsidRDefault="0062356C" w:rsidP="00E86EBE">
      <w:pPr>
        <w:tabs>
          <w:tab w:val="left" w:pos="2700"/>
        </w:tabs>
        <w:jc w:val="center"/>
        <w:rPr>
          <w:rFonts w:cs="Arial"/>
          <w:b/>
          <w:bCs/>
          <w:szCs w:val="24"/>
        </w:rPr>
      </w:pPr>
      <w:r w:rsidRPr="00B315DB">
        <w:rPr>
          <w:rFonts w:cs="Arial"/>
          <w:b/>
          <w:bCs/>
          <w:szCs w:val="24"/>
        </w:rPr>
        <w:lastRenderedPageBreak/>
        <w:t>ELENCAR DOCUMENTOS NECESSÁRIOS À SOLUÇÃO DO ASSUNTO</w:t>
      </w:r>
    </w:p>
    <w:p w14:paraId="6607647C" w14:textId="479DD93F" w:rsidR="00E86EBE" w:rsidRPr="00B315DB" w:rsidRDefault="0062356C" w:rsidP="00E86EBE">
      <w:pPr>
        <w:jc w:val="center"/>
        <w:rPr>
          <w:rFonts w:cs="Arial"/>
          <w:b/>
          <w:bCs/>
          <w:szCs w:val="24"/>
        </w:rPr>
      </w:pPr>
      <w:r w:rsidRPr="00B315DB">
        <w:rPr>
          <w:rFonts w:cs="Arial"/>
          <w:b/>
          <w:bCs/>
          <w:szCs w:val="24"/>
        </w:rPr>
        <w:t>E COMPLEMENTE COM INFORMAÇÕES RELEVANTES AO PLEITO.</w:t>
      </w:r>
    </w:p>
    <w:p w14:paraId="4075C475" w14:textId="3422696A" w:rsidR="00B52DD9" w:rsidRPr="00B315DB" w:rsidRDefault="00B52DD9" w:rsidP="00B52DD9">
      <w:pPr>
        <w:tabs>
          <w:tab w:val="left" w:pos="2700"/>
        </w:tabs>
        <w:jc w:val="both"/>
        <w:rPr>
          <w:rFonts w:cs="Arial"/>
          <w:szCs w:val="24"/>
        </w:rPr>
      </w:pPr>
      <w:r w:rsidRPr="00B315DB">
        <w:rPr>
          <w:rFonts w:cs="Arial"/>
          <w:szCs w:val="24"/>
        </w:rPr>
        <w:t xml:space="preserve"> </w:t>
      </w:r>
    </w:p>
    <w:p w14:paraId="00FE900E" w14:textId="67F9B046" w:rsidR="00B52DD9" w:rsidRPr="00B315DB" w:rsidRDefault="00B52DD9" w:rsidP="00B52DD9">
      <w:pPr>
        <w:tabs>
          <w:tab w:val="left" w:pos="2700"/>
          <w:tab w:val="left" w:pos="7920"/>
        </w:tabs>
        <w:jc w:val="both"/>
        <w:rPr>
          <w:rFonts w:cs="Arial"/>
          <w:szCs w:val="24"/>
        </w:rPr>
      </w:pPr>
      <w:r w:rsidRPr="00B315DB">
        <w:rPr>
          <w:rFonts w:cs="Arial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9098B" w14:textId="77777777" w:rsidR="0062356C" w:rsidRPr="00B315DB" w:rsidRDefault="0062356C" w:rsidP="00B52DD9">
      <w:pPr>
        <w:tabs>
          <w:tab w:val="left" w:pos="2700"/>
          <w:tab w:val="left" w:pos="7920"/>
        </w:tabs>
        <w:jc w:val="both"/>
        <w:rPr>
          <w:rFonts w:cs="Arial"/>
          <w:szCs w:val="24"/>
        </w:rPr>
      </w:pPr>
    </w:p>
    <w:tbl>
      <w:tblPr>
        <w:tblStyle w:val="Tabelacomgrade"/>
        <w:tblW w:w="10194" w:type="dxa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62356C" w:rsidRPr="00B315DB" w14:paraId="70405279" w14:textId="77777777" w:rsidTr="0062356C">
        <w:tc>
          <w:tcPr>
            <w:tcW w:w="3398" w:type="dxa"/>
            <w:vAlign w:val="bottom"/>
          </w:tcPr>
          <w:p w14:paraId="410A03CA" w14:textId="77777777" w:rsidR="0062356C" w:rsidRPr="00B315DB" w:rsidRDefault="0062356C" w:rsidP="0062356C">
            <w:pPr>
              <w:tabs>
                <w:tab w:val="left" w:pos="2700"/>
                <w:tab w:val="left" w:pos="7920"/>
              </w:tabs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Em _____/_____/_______</w:t>
            </w:r>
          </w:p>
          <w:p w14:paraId="5C68C574" w14:textId="77777777" w:rsidR="0062356C" w:rsidRPr="00B315DB" w:rsidRDefault="0062356C" w:rsidP="0062356C">
            <w:pPr>
              <w:tabs>
                <w:tab w:val="left" w:pos="2700"/>
                <w:tab w:val="left" w:pos="7920"/>
              </w:tabs>
              <w:jc w:val="center"/>
              <w:rPr>
                <w:rFonts w:cs="Arial"/>
                <w:szCs w:val="24"/>
              </w:rPr>
            </w:pPr>
          </w:p>
          <w:p w14:paraId="4F8D5575" w14:textId="134CAB09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_______________________</w:t>
            </w:r>
          </w:p>
          <w:p w14:paraId="38402C8F" w14:textId="61C4A225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Assinatura do requerente</w:t>
            </w:r>
          </w:p>
          <w:p w14:paraId="00C0FBC1" w14:textId="3622A29E" w:rsidR="0062356C" w:rsidRPr="00B315DB" w:rsidRDefault="0062356C" w:rsidP="0062356C">
            <w:pPr>
              <w:tabs>
                <w:tab w:val="left" w:pos="2700"/>
                <w:tab w:val="left" w:pos="7920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3398" w:type="dxa"/>
            <w:vAlign w:val="bottom"/>
          </w:tcPr>
          <w:p w14:paraId="0EDAE862" w14:textId="77777777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Ciente encaminhe-se</w:t>
            </w:r>
          </w:p>
          <w:p w14:paraId="084D0791" w14:textId="77777777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</w:p>
          <w:p w14:paraId="27EC1A5F" w14:textId="77777777" w:rsidR="0062356C" w:rsidRPr="00B315DB" w:rsidRDefault="0062356C" w:rsidP="0062356C">
            <w:pPr>
              <w:tabs>
                <w:tab w:val="left" w:pos="2700"/>
                <w:tab w:val="left" w:pos="7920"/>
              </w:tabs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Em _____/_____/_______</w:t>
            </w:r>
          </w:p>
          <w:p w14:paraId="27BC7565" w14:textId="77777777" w:rsidR="0062356C" w:rsidRPr="00B315DB" w:rsidRDefault="0062356C" w:rsidP="0062356C">
            <w:pPr>
              <w:tabs>
                <w:tab w:val="left" w:pos="2700"/>
                <w:tab w:val="left" w:pos="7920"/>
              </w:tabs>
              <w:jc w:val="center"/>
              <w:rPr>
                <w:rFonts w:cs="Arial"/>
                <w:szCs w:val="24"/>
              </w:rPr>
            </w:pPr>
          </w:p>
          <w:p w14:paraId="03F07717" w14:textId="77777777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_______________________</w:t>
            </w:r>
          </w:p>
          <w:p w14:paraId="3B156733" w14:textId="10ADBAE3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 xml:space="preserve">Assinatura do </w:t>
            </w:r>
            <w:r w:rsidRPr="00B315DB">
              <w:rPr>
                <w:rFonts w:cs="Arial"/>
                <w:szCs w:val="24"/>
              </w:rPr>
              <w:t>responsável</w:t>
            </w:r>
          </w:p>
          <w:p w14:paraId="0EEAE57A" w14:textId="77777777" w:rsidR="0062356C" w:rsidRPr="00B315DB" w:rsidRDefault="0062356C" w:rsidP="0062356C">
            <w:pPr>
              <w:tabs>
                <w:tab w:val="left" w:pos="2700"/>
                <w:tab w:val="left" w:pos="7920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3398" w:type="dxa"/>
            <w:vAlign w:val="bottom"/>
          </w:tcPr>
          <w:p w14:paraId="0BCDC59F" w14:textId="19CB30A9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Visto</w:t>
            </w:r>
          </w:p>
          <w:p w14:paraId="2F23981E" w14:textId="77777777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</w:p>
          <w:p w14:paraId="70232306" w14:textId="77777777" w:rsidR="0062356C" w:rsidRPr="00B315DB" w:rsidRDefault="0062356C" w:rsidP="0062356C">
            <w:pPr>
              <w:tabs>
                <w:tab w:val="left" w:pos="2700"/>
                <w:tab w:val="left" w:pos="7920"/>
              </w:tabs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Em _____/_____/_______</w:t>
            </w:r>
          </w:p>
          <w:p w14:paraId="0F039B36" w14:textId="77777777" w:rsidR="0062356C" w:rsidRPr="00B315DB" w:rsidRDefault="0062356C" w:rsidP="0062356C">
            <w:pPr>
              <w:tabs>
                <w:tab w:val="left" w:pos="2700"/>
                <w:tab w:val="left" w:pos="7920"/>
              </w:tabs>
              <w:jc w:val="center"/>
              <w:rPr>
                <w:rFonts w:cs="Arial"/>
                <w:szCs w:val="24"/>
              </w:rPr>
            </w:pPr>
          </w:p>
          <w:p w14:paraId="18662E2D" w14:textId="77777777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_______________________</w:t>
            </w:r>
          </w:p>
          <w:p w14:paraId="230639BC" w14:textId="66C833DC" w:rsidR="0062356C" w:rsidRPr="00B315DB" w:rsidRDefault="0062356C" w:rsidP="0062356C">
            <w:pPr>
              <w:jc w:val="center"/>
              <w:rPr>
                <w:rFonts w:cs="Arial"/>
                <w:szCs w:val="24"/>
              </w:rPr>
            </w:pPr>
            <w:r w:rsidRPr="00B315DB">
              <w:rPr>
                <w:rFonts w:cs="Arial"/>
                <w:szCs w:val="24"/>
              </w:rPr>
              <w:t>Diretor</w:t>
            </w:r>
          </w:p>
          <w:p w14:paraId="0686C9E0" w14:textId="25BAEB8A" w:rsidR="0062356C" w:rsidRPr="00B315DB" w:rsidRDefault="0062356C" w:rsidP="0062356C">
            <w:pPr>
              <w:tabs>
                <w:tab w:val="left" w:pos="2700"/>
                <w:tab w:val="left" w:pos="7920"/>
              </w:tabs>
              <w:jc w:val="center"/>
              <w:rPr>
                <w:rFonts w:cs="Arial"/>
                <w:szCs w:val="24"/>
              </w:rPr>
            </w:pPr>
          </w:p>
        </w:tc>
      </w:tr>
    </w:tbl>
    <w:p w14:paraId="4D951AF4" w14:textId="77777777" w:rsidR="0062356C" w:rsidRPr="00B315DB" w:rsidRDefault="0062356C" w:rsidP="00B52DD9">
      <w:pPr>
        <w:tabs>
          <w:tab w:val="left" w:pos="2700"/>
          <w:tab w:val="left" w:pos="7920"/>
        </w:tabs>
        <w:jc w:val="both"/>
        <w:rPr>
          <w:rFonts w:cs="Arial"/>
          <w:szCs w:val="24"/>
        </w:rPr>
      </w:pPr>
    </w:p>
    <w:p w14:paraId="321DE12D" w14:textId="77777777" w:rsidR="00B52DD9" w:rsidRPr="00B315DB" w:rsidRDefault="00B52DD9" w:rsidP="00B52DD9">
      <w:pPr>
        <w:rPr>
          <w:rFonts w:cs="Arial"/>
          <w:szCs w:val="24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112"/>
        <w:gridCol w:w="5072"/>
      </w:tblGrid>
      <w:tr w:rsidR="00B52DD9" w:rsidRPr="00B315DB" w14:paraId="70D396E1" w14:textId="77777777" w:rsidTr="00E86EBE">
        <w:trPr>
          <w:jc w:val="center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543E09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</w:p>
          <w:p w14:paraId="1DDCAC13" w14:textId="77777777" w:rsidR="00B52DD9" w:rsidRPr="00B315DB" w:rsidRDefault="00B52DD9" w:rsidP="0001136D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B315DB">
              <w:rPr>
                <w:rFonts w:cs="Arial"/>
                <w:b/>
                <w:bCs/>
                <w:szCs w:val="24"/>
              </w:rPr>
              <w:t>INFORMAÇÕES E DESPACHOS</w:t>
            </w:r>
          </w:p>
          <w:p w14:paraId="35C20F59" w14:textId="77777777" w:rsidR="00B52DD9" w:rsidRPr="00B315DB" w:rsidRDefault="00B52DD9" w:rsidP="0001136D">
            <w:pPr>
              <w:jc w:val="center"/>
              <w:rPr>
                <w:rFonts w:cs="Arial"/>
                <w:szCs w:val="24"/>
              </w:rPr>
            </w:pPr>
          </w:p>
        </w:tc>
      </w:tr>
      <w:tr w:rsidR="00B52DD9" w:rsidRPr="00B315DB" w14:paraId="523029F3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035DF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2F5081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63B3B7F4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C62346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3FFA8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768414F7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A50973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683347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6AFA581B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253BCB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73C285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1E1271AA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30450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93851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5A1E7A05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34228E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1E7942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7EC787FB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BEFA0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64B6D9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6D433972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B8B0A1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5CE17D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17D7039C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FBDBB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1E7763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284674BE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227B4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A9E86E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6771C97C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F95A04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F1FBF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5A04AC9F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B97DB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D5F0F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4A586540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F385E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021123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  <w:tr w:rsidR="00B52DD9" w:rsidRPr="00B315DB" w14:paraId="642F7826" w14:textId="77777777" w:rsidTr="00E86EBE">
        <w:trPr>
          <w:jc w:val="center"/>
        </w:trPr>
        <w:tc>
          <w:tcPr>
            <w:tcW w:w="2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3121F1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  <w:tc>
          <w:tcPr>
            <w:tcW w:w="2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EFDE49" w14:textId="77777777" w:rsidR="00B52DD9" w:rsidRPr="00B315DB" w:rsidRDefault="00B52DD9" w:rsidP="0001136D">
            <w:pPr>
              <w:rPr>
                <w:rFonts w:cs="Arial"/>
                <w:szCs w:val="24"/>
              </w:rPr>
            </w:pPr>
          </w:p>
        </w:tc>
      </w:tr>
    </w:tbl>
    <w:p w14:paraId="0C213DA6" w14:textId="77777777" w:rsidR="00B52DD9" w:rsidRPr="00B315DB" w:rsidRDefault="00B52DD9" w:rsidP="00B52DD9">
      <w:pPr>
        <w:rPr>
          <w:rFonts w:cs="Arial"/>
          <w:szCs w:val="24"/>
        </w:rPr>
      </w:pPr>
    </w:p>
    <w:p w14:paraId="27530705" w14:textId="7246B5BC" w:rsidR="00B52DD9" w:rsidRPr="00B315DB" w:rsidRDefault="00B52DD9" w:rsidP="00B52DD9">
      <w:pPr>
        <w:rPr>
          <w:rFonts w:cs="Arial"/>
          <w:szCs w:val="24"/>
        </w:rPr>
      </w:pPr>
      <w:r w:rsidRPr="00B315DB">
        <w:rPr>
          <w:rFonts w:cs="Arial"/>
          <w:b/>
          <w:i/>
          <w:szCs w:val="24"/>
        </w:rPr>
        <w:t>Obs.: Prazo de 15 dias úteis para obtenção de qualquer informação.</w:t>
      </w:r>
    </w:p>
    <w:sectPr w:rsidR="00B52DD9" w:rsidRPr="00B315DB" w:rsidSect="00E86EBE">
      <w:headerReference w:type="default" r:id="rId8"/>
      <w:footerReference w:type="default" r:id="rId9"/>
      <w:pgSz w:w="11906" w:h="16838" w:code="9"/>
      <w:pgMar w:top="1985" w:right="851" w:bottom="1701" w:left="851" w:header="851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62B19" w14:textId="77777777" w:rsidR="004708EB" w:rsidRDefault="004708EB" w:rsidP="00827757">
      <w:r>
        <w:separator/>
      </w:r>
    </w:p>
  </w:endnote>
  <w:endnote w:type="continuationSeparator" w:id="0">
    <w:p w14:paraId="55CBE632" w14:textId="77777777" w:rsidR="004708EB" w:rsidRDefault="004708EB" w:rsidP="00827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11309" w14:textId="77777777" w:rsidR="000D39D1" w:rsidRDefault="00155411" w:rsidP="007A6A4E">
    <w:pPr>
      <w:jc w:val="center"/>
      <w:rPr>
        <w:sz w:val="18"/>
        <w:szCs w:val="18"/>
      </w:rPr>
    </w:pPr>
    <w:r>
      <w:rPr>
        <w:sz w:val="18"/>
        <w:szCs w:val="18"/>
      </w:rPr>
      <w:t>Av. Dr. José Otávio, nº 484</w:t>
    </w:r>
    <w:r w:rsidR="00C004DC" w:rsidRPr="00C004DC">
      <w:rPr>
        <w:sz w:val="18"/>
        <w:szCs w:val="18"/>
      </w:rPr>
      <w:t xml:space="preserve"> - Bairro Cajá - CEP: 55813-</w:t>
    </w:r>
    <w:r w:rsidR="005B2683">
      <w:rPr>
        <w:sz w:val="18"/>
        <w:szCs w:val="18"/>
      </w:rPr>
      <w:t>710</w:t>
    </w:r>
    <w:r w:rsidR="00C004DC" w:rsidRPr="00C004DC">
      <w:rPr>
        <w:sz w:val="18"/>
        <w:szCs w:val="18"/>
      </w:rPr>
      <w:t xml:space="preserve"> - Carpina-PE</w:t>
    </w:r>
    <w:r w:rsidR="00EB03E4">
      <w:rPr>
        <w:sz w:val="18"/>
        <w:szCs w:val="18"/>
      </w:rPr>
      <w:t xml:space="preserve"> </w:t>
    </w:r>
    <w:r w:rsidR="001F4204">
      <w:rPr>
        <w:sz w:val="18"/>
        <w:szCs w:val="18"/>
      </w:rPr>
      <w:t>—</w:t>
    </w:r>
    <w:r w:rsidR="00EB03E4">
      <w:rPr>
        <w:sz w:val="18"/>
        <w:szCs w:val="18"/>
      </w:rPr>
      <w:t xml:space="preserve"> </w:t>
    </w:r>
    <w:r w:rsidR="000D39D1" w:rsidRPr="000D39D1">
      <w:rPr>
        <w:sz w:val="18"/>
        <w:szCs w:val="18"/>
      </w:rPr>
      <w:t xml:space="preserve">CNPJ: </w:t>
    </w:r>
    <w:r w:rsidR="008C35F5" w:rsidRPr="008C35F5">
      <w:rPr>
        <w:sz w:val="18"/>
        <w:szCs w:val="18"/>
      </w:rPr>
      <w:t>30.784.957/0001-37</w:t>
    </w:r>
  </w:p>
  <w:p w14:paraId="5BA41443" w14:textId="7964FACD" w:rsidR="00C004DC" w:rsidRPr="00C004DC" w:rsidRDefault="0050432C" w:rsidP="0050432C">
    <w:pPr>
      <w:jc w:val="center"/>
      <w:rPr>
        <w:sz w:val="18"/>
        <w:szCs w:val="18"/>
      </w:rPr>
    </w:pPr>
    <w:r>
      <w:rPr>
        <w:sz w:val="18"/>
        <w:szCs w:val="18"/>
      </w:rPr>
      <w:t xml:space="preserve">Fone: (81) 98211.7053 — </w:t>
    </w:r>
    <w:r w:rsidRPr="00C004DC">
      <w:rPr>
        <w:sz w:val="18"/>
        <w:szCs w:val="18"/>
      </w:rPr>
      <w:t>E</w:t>
    </w:r>
    <w:r>
      <w:rPr>
        <w:sz w:val="18"/>
        <w:szCs w:val="18"/>
      </w:rPr>
      <w:t>-</w:t>
    </w:r>
    <w:r w:rsidRPr="00C004DC">
      <w:rPr>
        <w:sz w:val="18"/>
        <w:szCs w:val="18"/>
      </w:rPr>
      <w:t xml:space="preserve">mail: </w:t>
    </w:r>
    <w:r>
      <w:rPr>
        <w:sz w:val="18"/>
        <w:szCs w:val="18"/>
      </w:rPr>
      <w:t>educacao@carpina.pe.gov.br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F18B" w14:textId="77777777" w:rsidR="004708EB" w:rsidRDefault="004708EB" w:rsidP="00827757">
      <w:r>
        <w:separator/>
      </w:r>
    </w:p>
  </w:footnote>
  <w:footnote w:type="continuationSeparator" w:id="0">
    <w:p w14:paraId="6FA740FE" w14:textId="77777777" w:rsidR="004708EB" w:rsidRDefault="004708EB" w:rsidP="00827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F4F1F" w14:textId="1724FF42" w:rsidR="00D247D9" w:rsidRPr="005D749A" w:rsidRDefault="00E86EBE" w:rsidP="00D247D9">
    <w:pPr>
      <w:rPr>
        <w:sz w:val="2"/>
        <w:szCs w:val="24"/>
      </w:rPr>
    </w:pPr>
    <w:r>
      <w:rPr>
        <w:noProof/>
        <w:sz w:val="2"/>
        <w:szCs w:val="24"/>
      </w:rPr>
      <w:drawing>
        <wp:anchor distT="0" distB="0" distL="114300" distR="114300" simplePos="0" relativeHeight="251658240" behindDoc="1" locked="0" layoutInCell="1" allowOverlap="1" wp14:anchorId="0161324A" wp14:editId="3926150F">
          <wp:simplePos x="0" y="0"/>
          <wp:positionH relativeFrom="page">
            <wp:align>left</wp:align>
          </wp:positionH>
          <wp:positionV relativeFrom="paragraph">
            <wp:posOffset>-540385</wp:posOffset>
          </wp:positionV>
          <wp:extent cx="7547287" cy="10675620"/>
          <wp:effectExtent l="0" t="0" r="0" b="0"/>
          <wp:wrapNone/>
          <wp:docPr id="186652519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096540" name="Imagem 2530965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051" cy="10686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01E101" w14:textId="4616AE98" w:rsidR="00D247D9" w:rsidRPr="003D1D17" w:rsidRDefault="00D247D9" w:rsidP="000D39D1">
    <w:pPr>
      <w:ind w:right="3116"/>
      <w:jc w:val="center"/>
      <w:rPr>
        <w:rFonts w:ascii="Tahoma" w:hAnsi="Tahoma" w:cs="Tahoma"/>
        <w:b/>
        <w:color w:val="0055D2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7B4C1F2" w14:textId="54F30E85" w:rsidR="00D247D9" w:rsidRPr="009E189B" w:rsidRDefault="00D247D9" w:rsidP="00D247D9">
    <w:pPr>
      <w:ind w:right="3541"/>
      <w:jc w:val="center"/>
      <w:rPr>
        <w:b/>
        <w:sz w:val="2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A63C0"/>
    <w:multiLevelType w:val="hybridMultilevel"/>
    <w:tmpl w:val="00DC3C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9655C"/>
    <w:multiLevelType w:val="multilevel"/>
    <w:tmpl w:val="95C29E1C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688092058">
    <w:abstractNumId w:val="0"/>
  </w:num>
  <w:num w:numId="2" w16cid:durableId="741104459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40"/>
    <w:rsid w:val="00001318"/>
    <w:rsid w:val="000107D5"/>
    <w:rsid w:val="000177CA"/>
    <w:rsid w:val="000278B4"/>
    <w:rsid w:val="00040091"/>
    <w:rsid w:val="000459E0"/>
    <w:rsid w:val="000565E5"/>
    <w:rsid w:val="00056BB7"/>
    <w:rsid w:val="00063C08"/>
    <w:rsid w:val="00070A6A"/>
    <w:rsid w:val="00074167"/>
    <w:rsid w:val="00082682"/>
    <w:rsid w:val="0009011E"/>
    <w:rsid w:val="000A3D5D"/>
    <w:rsid w:val="000A45DD"/>
    <w:rsid w:val="000B6D2A"/>
    <w:rsid w:val="000D39D1"/>
    <w:rsid w:val="000E1405"/>
    <w:rsid w:val="000E29A8"/>
    <w:rsid w:val="00100835"/>
    <w:rsid w:val="00101DB7"/>
    <w:rsid w:val="0011309C"/>
    <w:rsid w:val="00122780"/>
    <w:rsid w:val="0012496F"/>
    <w:rsid w:val="00131C40"/>
    <w:rsid w:val="00136240"/>
    <w:rsid w:val="00141FB7"/>
    <w:rsid w:val="001467AF"/>
    <w:rsid w:val="00151C5C"/>
    <w:rsid w:val="00154888"/>
    <w:rsid w:val="00155411"/>
    <w:rsid w:val="0016161C"/>
    <w:rsid w:val="00164FBE"/>
    <w:rsid w:val="00167995"/>
    <w:rsid w:val="0019392B"/>
    <w:rsid w:val="001A1C3C"/>
    <w:rsid w:val="001A416D"/>
    <w:rsid w:val="001A4196"/>
    <w:rsid w:val="001B3690"/>
    <w:rsid w:val="001B42B6"/>
    <w:rsid w:val="001B5F79"/>
    <w:rsid w:val="001B684E"/>
    <w:rsid w:val="001C0F0A"/>
    <w:rsid w:val="001E0169"/>
    <w:rsid w:val="001E03AE"/>
    <w:rsid w:val="001E4E82"/>
    <w:rsid w:val="001F1917"/>
    <w:rsid w:val="001F19BF"/>
    <w:rsid w:val="001F4204"/>
    <w:rsid w:val="001F7B77"/>
    <w:rsid w:val="0020242D"/>
    <w:rsid w:val="00213564"/>
    <w:rsid w:val="002209C3"/>
    <w:rsid w:val="002254DA"/>
    <w:rsid w:val="00227429"/>
    <w:rsid w:val="00227C65"/>
    <w:rsid w:val="00235556"/>
    <w:rsid w:val="0023629F"/>
    <w:rsid w:val="00250479"/>
    <w:rsid w:val="00255678"/>
    <w:rsid w:val="002564BE"/>
    <w:rsid w:val="002570E3"/>
    <w:rsid w:val="00257962"/>
    <w:rsid w:val="002613B2"/>
    <w:rsid w:val="002629BD"/>
    <w:rsid w:val="00274ED1"/>
    <w:rsid w:val="00280394"/>
    <w:rsid w:val="00281426"/>
    <w:rsid w:val="00283412"/>
    <w:rsid w:val="002925F3"/>
    <w:rsid w:val="00295192"/>
    <w:rsid w:val="002B40F2"/>
    <w:rsid w:val="002B63D6"/>
    <w:rsid w:val="002B6A54"/>
    <w:rsid w:val="002C38BF"/>
    <w:rsid w:val="002D2243"/>
    <w:rsid w:val="002D2624"/>
    <w:rsid w:val="002D2BF4"/>
    <w:rsid w:val="002D3FFD"/>
    <w:rsid w:val="00305C13"/>
    <w:rsid w:val="00306F1E"/>
    <w:rsid w:val="00306F64"/>
    <w:rsid w:val="00311C6E"/>
    <w:rsid w:val="003238E1"/>
    <w:rsid w:val="00324993"/>
    <w:rsid w:val="00326DF7"/>
    <w:rsid w:val="003334C8"/>
    <w:rsid w:val="0033466F"/>
    <w:rsid w:val="00342E01"/>
    <w:rsid w:val="00387E00"/>
    <w:rsid w:val="00393948"/>
    <w:rsid w:val="00395311"/>
    <w:rsid w:val="003A5ADA"/>
    <w:rsid w:val="003A7F46"/>
    <w:rsid w:val="003C3D1C"/>
    <w:rsid w:val="003C58FA"/>
    <w:rsid w:val="003D1D17"/>
    <w:rsid w:val="003D7285"/>
    <w:rsid w:val="003E43BD"/>
    <w:rsid w:val="003F618F"/>
    <w:rsid w:val="0040284E"/>
    <w:rsid w:val="0040372E"/>
    <w:rsid w:val="00415C18"/>
    <w:rsid w:val="00417179"/>
    <w:rsid w:val="0042027C"/>
    <w:rsid w:val="004276D1"/>
    <w:rsid w:val="00427F24"/>
    <w:rsid w:val="00432B8F"/>
    <w:rsid w:val="004340CE"/>
    <w:rsid w:val="004501FA"/>
    <w:rsid w:val="00467A85"/>
    <w:rsid w:val="004707B2"/>
    <w:rsid w:val="0047081C"/>
    <w:rsid w:val="004708EB"/>
    <w:rsid w:val="00471BA8"/>
    <w:rsid w:val="004743BE"/>
    <w:rsid w:val="00483754"/>
    <w:rsid w:val="004849E6"/>
    <w:rsid w:val="00484AF8"/>
    <w:rsid w:val="0048534C"/>
    <w:rsid w:val="00490B72"/>
    <w:rsid w:val="0049221B"/>
    <w:rsid w:val="004952BD"/>
    <w:rsid w:val="004A5A47"/>
    <w:rsid w:val="004C3C15"/>
    <w:rsid w:val="004D1038"/>
    <w:rsid w:val="0050432C"/>
    <w:rsid w:val="005054D9"/>
    <w:rsid w:val="00515D1F"/>
    <w:rsid w:val="00515F1D"/>
    <w:rsid w:val="0053295B"/>
    <w:rsid w:val="00534B78"/>
    <w:rsid w:val="005432C8"/>
    <w:rsid w:val="00547161"/>
    <w:rsid w:val="00550736"/>
    <w:rsid w:val="00552A45"/>
    <w:rsid w:val="005711EC"/>
    <w:rsid w:val="00571687"/>
    <w:rsid w:val="005937CC"/>
    <w:rsid w:val="00593991"/>
    <w:rsid w:val="005A1E4D"/>
    <w:rsid w:val="005B0CB4"/>
    <w:rsid w:val="005B2683"/>
    <w:rsid w:val="005D1BEA"/>
    <w:rsid w:val="005D749A"/>
    <w:rsid w:val="005F10C5"/>
    <w:rsid w:val="005F3661"/>
    <w:rsid w:val="00604A26"/>
    <w:rsid w:val="0062356C"/>
    <w:rsid w:val="006247B0"/>
    <w:rsid w:val="00636272"/>
    <w:rsid w:val="006449CF"/>
    <w:rsid w:val="00655D69"/>
    <w:rsid w:val="0065743D"/>
    <w:rsid w:val="00660436"/>
    <w:rsid w:val="00661E22"/>
    <w:rsid w:val="00664B7F"/>
    <w:rsid w:val="00693C53"/>
    <w:rsid w:val="006977CD"/>
    <w:rsid w:val="006A2BC4"/>
    <w:rsid w:val="006C1C27"/>
    <w:rsid w:val="006C6475"/>
    <w:rsid w:val="006D24B8"/>
    <w:rsid w:val="006D4827"/>
    <w:rsid w:val="006D4D23"/>
    <w:rsid w:val="006E1586"/>
    <w:rsid w:val="006E254D"/>
    <w:rsid w:val="006F370C"/>
    <w:rsid w:val="006F7B35"/>
    <w:rsid w:val="00703F14"/>
    <w:rsid w:val="007048F2"/>
    <w:rsid w:val="00705642"/>
    <w:rsid w:val="00706061"/>
    <w:rsid w:val="007105FF"/>
    <w:rsid w:val="00734AC8"/>
    <w:rsid w:val="0074796C"/>
    <w:rsid w:val="007561F5"/>
    <w:rsid w:val="0075690B"/>
    <w:rsid w:val="007579AE"/>
    <w:rsid w:val="00764977"/>
    <w:rsid w:val="00765B61"/>
    <w:rsid w:val="00771DC2"/>
    <w:rsid w:val="007A4923"/>
    <w:rsid w:val="007A5BE9"/>
    <w:rsid w:val="007A6A4E"/>
    <w:rsid w:val="007D0899"/>
    <w:rsid w:val="007E0D3D"/>
    <w:rsid w:val="007E2B26"/>
    <w:rsid w:val="007F16BF"/>
    <w:rsid w:val="007F6C53"/>
    <w:rsid w:val="00806DF8"/>
    <w:rsid w:val="00816D4F"/>
    <w:rsid w:val="00827757"/>
    <w:rsid w:val="00833B56"/>
    <w:rsid w:val="0083574E"/>
    <w:rsid w:val="00840F7F"/>
    <w:rsid w:val="00844708"/>
    <w:rsid w:val="0084473B"/>
    <w:rsid w:val="00845CA1"/>
    <w:rsid w:val="008645F8"/>
    <w:rsid w:val="0087323C"/>
    <w:rsid w:val="0087377B"/>
    <w:rsid w:val="00875156"/>
    <w:rsid w:val="008817D5"/>
    <w:rsid w:val="008853D9"/>
    <w:rsid w:val="00894E62"/>
    <w:rsid w:val="00895D71"/>
    <w:rsid w:val="008A28B0"/>
    <w:rsid w:val="008A4987"/>
    <w:rsid w:val="008B1FDE"/>
    <w:rsid w:val="008B6719"/>
    <w:rsid w:val="008C0A1F"/>
    <w:rsid w:val="008C35F5"/>
    <w:rsid w:val="008D0F8C"/>
    <w:rsid w:val="008D695B"/>
    <w:rsid w:val="008E4872"/>
    <w:rsid w:val="008F721E"/>
    <w:rsid w:val="00901352"/>
    <w:rsid w:val="00905A4E"/>
    <w:rsid w:val="00906787"/>
    <w:rsid w:val="00911237"/>
    <w:rsid w:val="00914106"/>
    <w:rsid w:val="00916D20"/>
    <w:rsid w:val="00926EC7"/>
    <w:rsid w:val="009355D3"/>
    <w:rsid w:val="00936D26"/>
    <w:rsid w:val="00953BAB"/>
    <w:rsid w:val="00956227"/>
    <w:rsid w:val="0096148A"/>
    <w:rsid w:val="0096452D"/>
    <w:rsid w:val="0097493D"/>
    <w:rsid w:val="00982A26"/>
    <w:rsid w:val="00984A0F"/>
    <w:rsid w:val="0098655E"/>
    <w:rsid w:val="00990570"/>
    <w:rsid w:val="00990736"/>
    <w:rsid w:val="00992A66"/>
    <w:rsid w:val="00993AB6"/>
    <w:rsid w:val="00995FD2"/>
    <w:rsid w:val="00997343"/>
    <w:rsid w:val="009B2D79"/>
    <w:rsid w:val="009C0B17"/>
    <w:rsid w:val="009D6C5B"/>
    <w:rsid w:val="009E189B"/>
    <w:rsid w:val="009E1B19"/>
    <w:rsid w:val="009E66F3"/>
    <w:rsid w:val="00A049AE"/>
    <w:rsid w:val="00A07A21"/>
    <w:rsid w:val="00A12E7E"/>
    <w:rsid w:val="00A14D8C"/>
    <w:rsid w:val="00A2233D"/>
    <w:rsid w:val="00A23FB4"/>
    <w:rsid w:val="00A25C2C"/>
    <w:rsid w:val="00A37C13"/>
    <w:rsid w:val="00A404FE"/>
    <w:rsid w:val="00A4499C"/>
    <w:rsid w:val="00A51E42"/>
    <w:rsid w:val="00A623BE"/>
    <w:rsid w:val="00A660C4"/>
    <w:rsid w:val="00A667AE"/>
    <w:rsid w:val="00A669F5"/>
    <w:rsid w:val="00A66E63"/>
    <w:rsid w:val="00A72969"/>
    <w:rsid w:val="00A836AA"/>
    <w:rsid w:val="00A86FEC"/>
    <w:rsid w:val="00AA43F8"/>
    <w:rsid w:val="00AB4A40"/>
    <w:rsid w:val="00AB6A1B"/>
    <w:rsid w:val="00AD4D6E"/>
    <w:rsid w:val="00AE297E"/>
    <w:rsid w:val="00AE4DF3"/>
    <w:rsid w:val="00AF650D"/>
    <w:rsid w:val="00B05618"/>
    <w:rsid w:val="00B10885"/>
    <w:rsid w:val="00B168D2"/>
    <w:rsid w:val="00B20CF7"/>
    <w:rsid w:val="00B231CE"/>
    <w:rsid w:val="00B27EB6"/>
    <w:rsid w:val="00B315DB"/>
    <w:rsid w:val="00B3416D"/>
    <w:rsid w:val="00B52DD9"/>
    <w:rsid w:val="00B5361B"/>
    <w:rsid w:val="00B53FD6"/>
    <w:rsid w:val="00B542D9"/>
    <w:rsid w:val="00B54D60"/>
    <w:rsid w:val="00B55960"/>
    <w:rsid w:val="00B630D4"/>
    <w:rsid w:val="00B65E93"/>
    <w:rsid w:val="00B71DB0"/>
    <w:rsid w:val="00B75856"/>
    <w:rsid w:val="00B80BD3"/>
    <w:rsid w:val="00B82CAF"/>
    <w:rsid w:val="00B9060A"/>
    <w:rsid w:val="00B9592C"/>
    <w:rsid w:val="00BA2B99"/>
    <w:rsid w:val="00BA40FE"/>
    <w:rsid w:val="00BC0670"/>
    <w:rsid w:val="00BC2F51"/>
    <w:rsid w:val="00BC3DD7"/>
    <w:rsid w:val="00BC7DB0"/>
    <w:rsid w:val="00BD3E24"/>
    <w:rsid w:val="00BD3F7E"/>
    <w:rsid w:val="00BE1370"/>
    <w:rsid w:val="00BE2078"/>
    <w:rsid w:val="00BE2F35"/>
    <w:rsid w:val="00BE4FFB"/>
    <w:rsid w:val="00BE7DF1"/>
    <w:rsid w:val="00BF1DCD"/>
    <w:rsid w:val="00BF565E"/>
    <w:rsid w:val="00BF6975"/>
    <w:rsid w:val="00C004DC"/>
    <w:rsid w:val="00C1370F"/>
    <w:rsid w:val="00C15278"/>
    <w:rsid w:val="00C22542"/>
    <w:rsid w:val="00C23432"/>
    <w:rsid w:val="00C30726"/>
    <w:rsid w:val="00C3321D"/>
    <w:rsid w:val="00C353C6"/>
    <w:rsid w:val="00C453A4"/>
    <w:rsid w:val="00C50434"/>
    <w:rsid w:val="00C52667"/>
    <w:rsid w:val="00C55491"/>
    <w:rsid w:val="00C633EF"/>
    <w:rsid w:val="00C65F95"/>
    <w:rsid w:val="00C67436"/>
    <w:rsid w:val="00C7380E"/>
    <w:rsid w:val="00C77EBA"/>
    <w:rsid w:val="00C80ACE"/>
    <w:rsid w:val="00C817A7"/>
    <w:rsid w:val="00C85364"/>
    <w:rsid w:val="00CB15DD"/>
    <w:rsid w:val="00CB2BE8"/>
    <w:rsid w:val="00CB3E07"/>
    <w:rsid w:val="00CC1401"/>
    <w:rsid w:val="00CC2A64"/>
    <w:rsid w:val="00CC2E9E"/>
    <w:rsid w:val="00CD14E0"/>
    <w:rsid w:val="00CE0337"/>
    <w:rsid w:val="00CE18AC"/>
    <w:rsid w:val="00CE6448"/>
    <w:rsid w:val="00CF1CD2"/>
    <w:rsid w:val="00CF43C7"/>
    <w:rsid w:val="00D13384"/>
    <w:rsid w:val="00D23F05"/>
    <w:rsid w:val="00D247D9"/>
    <w:rsid w:val="00D31BCA"/>
    <w:rsid w:val="00D35D24"/>
    <w:rsid w:val="00D44440"/>
    <w:rsid w:val="00D579DF"/>
    <w:rsid w:val="00D639DF"/>
    <w:rsid w:val="00D63DEC"/>
    <w:rsid w:val="00D72D62"/>
    <w:rsid w:val="00D818E1"/>
    <w:rsid w:val="00D95722"/>
    <w:rsid w:val="00DA1811"/>
    <w:rsid w:val="00DA3094"/>
    <w:rsid w:val="00DA319C"/>
    <w:rsid w:val="00DB317A"/>
    <w:rsid w:val="00DC70B9"/>
    <w:rsid w:val="00DD3DB8"/>
    <w:rsid w:val="00DD7140"/>
    <w:rsid w:val="00E03EF5"/>
    <w:rsid w:val="00E1477B"/>
    <w:rsid w:val="00E15364"/>
    <w:rsid w:val="00E17BF5"/>
    <w:rsid w:val="00E40ED3"/>
    <w:rsid w:val="00E46284"/>
    <w:rsid w:val="00E51B30"/>
    <w:rsid w:val="00E51B60"/>
    <w:rsid w:val="00E52404"/>
    <w:rsid w:val="00E57A9C"/>
    <w:rsid w:val="00E708B8"/>
    <w:rsid w:val="00E73148"/>
    <w:rsid w:val="00E77B4D"/>
    <w:rsid w:val="00E86EBE"/>
    <w:rsid w:val="00EB03E4"/>
    <w:rsid w:val="00EB79ED"/>
    <w:rsid w:val="00EC2822"/>
    <w:rsid w:val="00EC62F0"/>
    <w:rsid w:val="00ED45C9"/>
    <w:rsid w:val="00EE3578"/>
    <w:rsid w:val="00EF00C9"/>
    <w:rsid w:val="00EF1D85"/>
    <w:rsid w:val="00EF3F0F"/>
    <w:rsid w:val="00F02AAC"/>
    <w:rsid w:val="00F05774"/>
    <w:rsid w:val="00F07F8A"/>
    <w:rsid w:val="00F10633"/>
    <w:rsid w:val="00F20FA1"/>
    <w:rsid w:val="00F60B25"/>
    <w:rsid w:val="00F61359"/>
    <w:rsid w:val="00F62AC4"/>
    <w:rsid w:val="00F6507E"/>
    <w:rsid w:val="00F654FF"/>
    <w:rsid w:val="00F856C1"/>
    <w:rsid w:val="00F871F3"/>
    <w:rsid w:val="00F93817"/>
    <w:rsid w:val="00FA07E0"/>
    <w:rsid w:val="00FA2CB0"/>
    <w:rsid w:val="00FA3BF0"/>
    <w:rsid w:val="00FA5BD4"/>
    <w:rsid w:val="00FA6BF1"/>
    <w:rsid w:val="00FB751A"/>
    <w:rsid w:val="00FB7D0B"/>
    <w:rsid w:val="00FC540E"/>
    <w:rsid w:val="00FD4609"/>
    <w:rsid w:val="00FD4688"/>
    <w:rsid w:val="00FD4D40"/>
    <w:rsid w:val="00FD59C4"/>
    <w:rsid w:val="00FD5A90"/>
    <w:rsid w:val="00FE2A4D"/>
    <w:rsid w:val="00FE3BAF"/>
    <w:rsid w:val="00FE4209"/>
    <w:rsid w:val="00FE4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19C67"/>
  <w15:docId w15:val="{FFF2FA0E-C890-4738-88F6-C1D9EA51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49A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49A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33B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C353C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277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7757"/>
  </w:style>
  <w:style w:type="paragraph" w:styleId="Rodap">
    <w:name w:val="footer"/>
    <w:basedOn w:val="Normal"/>
    <w:link w:val="RodapChar"/>
    <w:uiPriority w:val="99"/>
    <w:unhideWhenUsed/>
    <w:rsid w:val="008277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7757"/>
  </w:style>
  <w:style w:type="paragraph" w:styleId="NormalWeb">
    <w:name w:val="Normal (Web)"/>
    <w:basedOn w:val="Normal"/>
    <w:uiPriority w:val="99"/>
    <w:semiHidden/>
    <w:unhideWhenUsed/>
    <w:rsid w:val="0070606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E03AE"/>
    <w:pPr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%2301\SEduc%20Carpina\Logos%20e%20Timbres%20Prefeitura%20e%20Seduc%20Carpina%202015\Seduc\Timbre%20da%20Seduc2%20-%20Vertical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B1F64-09A9-4910-8D9F-A8BFD9EF9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 da Seduc2 - Vertical</Template>
  <TotalTime>24</TotalTime>
  <Pages>2</Pages>
  <Words>461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PMC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CARPINA</cp:lastModifiedBy>
  <cp:revision>8</cp:revision>
  <cp:lastPrinted>2025-01-03T20:38:00Z</cp:lastPrinted>
  <dcterms:created xsi:type="dcterms:W3CDTF">2025-01-03T20:33:00Z</dcterms:created>
  <dcterms:modified xsi:type="dcterms:W3CDTF">2026-10-10T03:08:00Z</dcterms:modified>
</cp:coreProperties>
</file>